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46D7D" w14:textId="154BBB03" w:rsidR="00BF6F14" w:rsidRPr="007B5403" w:rsidRDefault="00DF018C" w:rsidP="00DF018C">
      <w:pPr>
        <w:jc w:val="center"/>
        <w:rPr>
          <w:sz w:val="32"/>
          <w:szCs w:val="32"/>
        </w:rPr>
      </w:pPr>
      <w:r w:rsidRPr="007B5403">
        <w:rPr>
          <w:sz w:val="32"/>
          <w:szCs w:val="32"/>
        </w:rPr>
        <w:t>The Dewi Rowlands Bursary</w:t>
      </w:r>
      <w:r w:rsidR="00EC7CBD">
        <w:rPr>
          <w:sz w:val="32"/>
          <w:szCs w:val="32"/>
        </w:rPr>
        <w:t xml:space="preserve"> </w:t>
      </w:r>
      <w:r w:rsidR="0042290C">
        <w:rPr>
          <w:sz w:val="32"/>
          <w:szCs w:val="32"/>
        </w:rPr>
        <w:t>202</w:t>
      </w:r>
      <w:r w:rsidR="005F35C3">
        <w:rPr>
          <w:sz w:val="32"/>
          <w:szCs w:val="32"/>
        </w:rPr>
        <w:t>6</w:t>
      </w:r>
    </w:p>
    <w:p w14:paraId="362C52BA" w14:textId="384C4595" w:rsidR="00DF018C" w:rsidRPr="00867562" w:rsidRDefault="00B056E4" w:rsidP="0086756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Your </w:t>
      </w:r>
      <w:r w:rsidR="00867562" w:rsidRPr="00867562">
        <w:rPr>
          <w:b/>
          <w:sz w:val="24"/>
          <w:szCs w:val="24"/>
          <w:u w:val="single"/>
        </w:rPr>
        <w:t>Contact Details:</w:t>
      </w:r>
    </w:p>
    <w:p w14:paraId="26971C3B" w14:textId="77777777" w:rsidR="004E7360" w:rsidRDefault="004E7360" w:rsidP="00DF018C">
      <w:pPr>
        <w:rPr>
          <w:sz w:val="24"/>
          <w:szCs w:val="24"/>
        </w:rPr>
      </w:pPr>
    </w:p>
    <w:p w14:paraId="5C6B6DDE" w14:textId="373F8712" w:rsidR="00867562" w:rsidRDefault="00867562" w:rsidP="00DF018C">
      <w:pPr>
        <w:rPr>
          <w:sz w:val="24"/>
          <w:szCs w:val="24"/>
        </w:rPr>
      </w:pPr>
      <w:r>
        <w:rPr>
          <w:sz w:val="24"/>
          <w:szCs w:val="24"/>
        </w:rPr>
        <w:t xml:space="preserve">Your </w:t>
      </w:r>
      <w:r w:rsidR="007E7B15">
        <w:rPr>
          <w:sz w:val="24"/>
          <w:szCs w:val="24"/>
        </w:rPr>
        <w:t xml:space="preserve">Full </w:t>
      </w:r>
      <w:r w:rsidR="00DF018C">
        <w:rPr>
          <w:sz w:val="24"/>
          <w:szCs w:val="24"/>
        </w:rPr>
        <w:t>Name</w:t>
      </w:r>
      <w:r w:rsidR="00D82C6E">
        <w:rPr>
          <w:sz w:val="24"/>
          <w:szCs w:val="24"/>
        </w:rPr>
        <w:t xml:space="preserve"> and A</w:t>
      </w:r>
      <w:r>
        <w:rPr>
          <w:sz w:val="24"/>
          <w:szCs w:val="24"/>
        </w:rPr>
        <w:t>ddress:</w:t>
      </w:r>
      <w:r w:rsidR="007E7B15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</w:t>
      </w:r>
    </w:p>
    <w:p w14:paraId="50D21946" w14:textId="77777777" w:rsidR="00314BBA" w:rsidRDefault="00314BBA" w:rsidP="00DF018C">
      <w:pPr>
        <w:rPr>
          <w:sz w:val="24"/>
          <w:szCs w:val="24"/>
        </w:rPr>
      </w:pPr>
    </w:p>
    <w:p w14:paraId="48B88FFF" w14:textId="55C493E2" w:rsidR="00867562" w:rsidRDefault="00867562" w:rsidP="00DF018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……………………………………………………………………Post Code: …………………………</w:t>
      </w:r>
    </w:p>
    <w:p w14:paraId="272069A6" w14:textId="77777777" w:rsidR="00314BBA" w:rsidRDefault="00314BBA" w:rsidP="00DF018C">
      <w:pPr>
        <w:rPr>
          <w:sz w:val="24"/>
          <w:szCs w:val="24"/>
        </w:rPr>
      </w:pPr>
    </w:p>
    <w:p w14:paraId="716A19C5" w14:textId="6E672353" w:rsidR="00867562" w:rsidRDefault="0079030B" w:rsidP="00DF018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Telephone:</w:t>
      </w:r>
      <w:r w:rsidR="00867562">
        <w:rPr>
          <w:sz w:val="24"/>
          <w:szCs w:val="24"/>
        </w:rPr>
        <w:t>…</w:t>
      </w:r>
      <w:proofErr w:type="gramEnd"/>
      <w:r w:rsidR="00867562">
        <w:rPr>
          <w:sz w:val="24"/>
          <w:szCs w:val="24"/>
        </w:rPr>
        <w:t>…………………………</w:t>
      </w:r>
      <w:proofErr w:type="gramStart"/>
      <w:r w:rsidR="00867562">
        <w:rPr>
          <w:sz w:val="24"/>
          <w:szCs w:val="24"/>
        </w:rPr>
        <w:t>Mobi</w:t>
      </w:r>
      <w:r w:rsidR="00D82C6E">
        <w:rPr>
          <w:sz w:val="24"/>
          <w:szCs w:val="24"/>
        </w:rPr>
        <w:t>le:…</w:t>
      </w:r>
      <w:proofErr w:type="gramEnd"/>
      <w:r w:rsidR="00D82C6E">
        <w:rPr>
          <w:sz w:val="24"/>
          <w:szCs w:val="24"/>
        </w:rPr>
        <w:t>………………………</w:t>
      </w:r>
      <w:proofErr w:type="gramStart"/>
      <w:r w:rsidR="00D82C6E">
        <w:rPr>
          <w:sz w:val="24"/>
          <w:szCs w:val="24"/>
        </w:rPr>
        <w:t>…..Email:…</w:t>
      </w:r>
      <w:proofErr w:type="gramEnd"/>
      <w:r w:rsidR="00D82C6E">
        <w:rPr>
          <w:sz w:val="24"/>
          <w:szCs w:val="24"/>
        </w:rPr>
        <w:t>………………………</w:t>
      </w:r>
    </w:p>
    <w:p w14:paraId="26D6F840" w14:textId="77777777" w:rsidR="00867562" w:rsidRDefault="00867562" w:rsidP="00DF018C">
      <w:pPr>
        <w:rPr>
          <w:sz w:val="24"/>
          <w:szCs w:val="24"/>
        </w:rPr>
      </w:pPr>
    </w:p>
    <w:p w14:paraId="4B6EC3FA" w14:textId="77777777" w:rsidR="0041231E" w:rsidRPr="002657FC" w:rsidRDefault="00177D71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 xml:space="preserve">How did you </w:t>
      </w:r>
      <w:r w:rsidR="005A35EE" w:rsidRPr="002657FC">
        <w:rPr>
          <w:b/>
          <w:sz w:val="24"/>
          <w:szCs w:val="24"/>
        </w:rPr>
        <w:t>hear about this Bu</w:t>
      </w:r>
      <w:r w:rsidR="006301D1" w:rsidRPr="002657FC">
        <w:rPr>
          <w:b/>
          <w:sz w:val="24"/>
          <w:szCs w:val="24"/>
        </w:rPr>
        <w:t>rsary</w:t>
      </w:r>
      <w:r w:rsidR="0041231E" w:rsidRPr="002657FC">
        <w:rPr>
          <w:b/>
          <w:sz w:val="24"/>
          <w:szCs w:val="24"/>
        </w:rPr>
        <w:t>?..................................................................................................................</w:t>
      </w:r>
    </w:p>
    <w:p w14:paraId="7097776F" w14:textId="77777777" w:rsidR="0041231E" w:rsidRDefault="0041231E" w:rsidP="00DF018C">
      <w:pPr>
        <w:pBdr>
          <w:bottom w:val="single" w:sz="12" w:space="1" w:color="auto"/>
        </w:pBdr>
        <w:rPr>
          <w:sz w:val="24"/>
          <w:szCs w:val="24"/>
        </w:rPr>
      </w:pPr>
    </w:p>
    <w:p w14:paraId="5D6E8BF3" w14:textId="072B0ABD" w:rsidR="00DF018C" w:rsidRPr="002657FC" w:rsidRDefault="00867562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>A b</w:t>
      </w:r>
      <w:r w:rsidR="007E7B15" w:rsidRPr="002657FC">
        <w:rPr>
          <w:b/>
          <w:sz w:val="24"/>
          <w:szCs w:val="24"/>
        </w:rPr>
        <w:t xml:space="preserve">rief </w:t>
      </w:r>
      <w:r w:rsidRPr="002657FC">
        <w:rPr>
          <w:b/>
          <w:sz w:val="24"/>
          <w:szCs w:val="24"/>
        </w:rPr>
        <w:t>outline of your p</w:t>
      </w:r>
      <w:r w:rsidR="007E7B15" w:rsidRPr="002657FC">
        <w:rPr>
          <w:b/>
          <w:sz w:val="24"/>
          <w:szCs w:val="24"/>
        </w:rPr>
        <w:t xml:space="preserve">ersonal </w:t>
      </w:r>
      <w:r w:rsidRPr="002657FC">
        <w:rPr>
          <w:b/>
          <w:sz w:val="24"/>
          <w:szCs w:val="24"/>
        </w:rPr>
        <w:t>b</w:t>
      </w:r>
      <w:r w:rsidR="007E7B15" w:rsidRPr="002657FC">
        <w:rPr>
          <w:b/>
          <w:sz w:val="24"/>
          <w:szCs w:val="24"/>
        </w:rPr>
        <w:t>ackground</w:t>
      </w:r>
      <w:r w:rsidR="00DF018C" w:rsidRPr="002657FC">
        <w:rPr>
          <w:b/>
          <w:sz w:val="24"/>
          <w:szCs w:val="24"/>
        </w:rPr>
        <w:t>:</w:t>
      </w:r>
    </w:p>
    <w:p w14:paraId="25FC2BE1" w14:textId="77777777" w:rsidR="007E7B15" w:rsidRDefault="007E7B15" w:rsidP="00DF018C">
      <w:pPr>
        <w:rPr>
          <w:sz w:val="24"/>
          <w:szCs w:val="24"/>
        </w:rPr>
      </w:pPr>
    </w:p>
    <w:p w14:paraId="562C0B56" w14:textId="77777777" w:rsidR="007E7B15" w:rsidRDefault="007E7B15" w:rsidP="00DF018C">
      <w:pPr>
        <w:rPr>
          <w:sz w:val="24"/>
          <w:szCs w:val="24"/>
        </w:rPr>
      </w:pPr>
    </w:p>
    <w:p w14:paraId="48CE5F72" w14:textId="77777777" w:rsidR="00EC7CBD" w:rsidRDefault="00EC7CBD" w:rsidP="00DF018C">
      <w:pPr>
        <w:rPr>
          <w:sz w:val="24"/>
          <w:szCs w:val="24"/>
        </w:rPr>
      </w:pPr>
    </w:p>
    <w:p w14:paraId="5A2DF4A9" w14:textId="15B59063" w:rsidR="007E7B15" w:rsidRPr="002657FC" w:rsidRDefault="007E7B15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>Full Title of the work you are completing:</w:t>
      </w:r>
    </w:p>
    <w:p w14:paraId="23038398" w14:textId="77777777" w:rsidR="009B00F8" w:rsidRDefault="009B00F8" w:rsidP="00DF018C">
      <w:pPr>
        <w:rPr>
          <w:sz w:val="24"/>
          <w:szCs w:val="24"/>
        </w:rPr>
      </w:pPr>
    </w:p>
    <w:p w14:paraId="3DA7677D" w14:textId="77777777" w:rsidR="009B00F8" w:rsidRDefault="009B00F8" w:rsidP="00DF018C">
      <w:pPr>
        <w:rPr>
          <w:sz w:val="24"/>
          <w:szCs w:val="24"/>
        </w:rPr>
      </w:pPr>
    </w:p>
    <w:p w14:paraId="11723ACD" w14:textId="77777777" w:rsidR="00EC7CBD" w:rsidRDefault="00EC7CBD" w:rsidP="00DF018C">
      <w:pPr>
        <w:rPr>
          <w:sz w:val="24"/>
          <w:szCs w:val="24"/>
        </w:rPr>
      </w:pPr>
    </w:p>
    <w:p w14:paraId="6D3355ED" w14:textId="0B1305E1" w:rsidR="007E7B15" w:rsidRPr="002657FC" w:rsidRDefault="00874B7A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>Is there a c</w:t>
      </w:r>
      <w:r w:rsidR="009B00F8" w:rsidRPr="002657FC">
        <w:rPr>
          <w:b/>
          <w:sz w:val="24"/>
          <w:szCs w:val="24"/>
        </w:rPr>
        <w:t xml:space="preserve">ollege, </w:t>
      </w:r>
      <w:r w:rsidRPr="002657FC">
        <w:rPr>
          <w:b/>
          <w:sz w:val="24"/>
          <w:szCs w:val="24"/>
        </w:rPr>
        <w:t>u</w:t>
      </w:r>
      <w:r w:rsidR="009B00F8" w:rsidRPr="002657FC">
        <w:rPr>
          <w:b/>
          <w:sz w:val="24"/>
          <w:szCs w:val="24"/>
        </w:rPr>
        <w:t>niversity or</w:t>
      </w:r>
      <w:r w:rsidR="007B6AAD" w:rsidRPr="002657FC">
        <w:rPr>
          <w:b/>
          <w:sz w:val="24"/>
          <w:szCs w:val="24"/>
        </w:rPr>
        <w:t xml:space="preserve"> other</w:t>
      </w:r>
      <w:r w:rsidR="009B00F8" w:rsidRPr="002657FC">
        <w:rPr>
          <w:b/>
          <w:sz w:val="24"/>
          <w:szCs w:val="24"/>
        </w:rPr>
        <w:t xml:space="preserve"> institution, which is validating your work</w:t>
      </w:r>
      <w:r w:rsidR="00314BBA" w:rsidRPr="002657FC">
        <w:rPr>
          <w:b/>
          <w:sz w:val="24"/>
          <w:szCs w:val="24"/>
        </w:rPr>
        <w:t xml:space="preserve"> and</w:t>
      </w:r>
      <w:r w:rsidR="00867562" w:rsidRPr="002657FC">
        <w:rPr>
          <w:b/>
          <w:sz w:val="24"/>
          <w:szCs w:val="24"/>
        </w:rPr>
        <w:t xml:space="preserve"> if so which</w:t>
      </w:r>
      <w:r w:rsidR="00314BBA" w:rsidRPr="002657FC">
        <w:rPr>
          <w:b/>
          <w:sz w:val="24"/>
          <w:szCs w:val="24"/>
        </w:rPr>
        <w:t xml:space="preserve"> one</w:t>
      </w:r>
      <w:r w:rsidR="007B6AAD" w:rsidRPr="002657FC">
        <w:rPr>
          <w:b/>
          <w:sz w:val="24"/>
          <w:szCs w:val="24"/>
        </w:rPr>
        <w:t>?</w:t>
      </w:r>
    </w:p>
    <w:p w14:paraId="103E35EC" w14:textId="77777777" w:rsidR="009B00F8" w:rsidRDefault="009B00F8" w:rsidP="00DF018C">
      <w:pPr>
        <w:rPr>
          <w:sz w:val="24"/>
          <w:szCs w:val="24"/>
        </w:rPr>
      </w:pPr>
    </w:p>
    <w:p w14:paraId="30306AD6" w14:textId="77777777" w:rsidR="00EC7CBD" w:rsidRDefault="00EC7CBD" w:rsidP="00DF018C">
      <w:pPr>
        <w:rPr>
          <w:sz w:val="24"/>
          <w:szCs w:val="24"/>
        </w:rPr>
      </w:pPr>
    </w:p>
    <w:p w14:paraId="4C7F6617" w14:textId="77777777" w:rsidR="00EC7CBD" w:rsidRDefault="00EC7CBD" w:rsidP="00DF018C">
      <w:pPr>
        <w:rPr>
          <w:sz w:val="24"/>
          <w:szCs w:val="24"/>
        </w:rPr>
      </w:pPr>
    </w:p>
    <w:p w14:paraId="4DC697A3" w14:textId="215B429C" w:rsidR="00A2317D" w:rsidRPr="002657FC" w:rsidRDefault="00D82C6E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>Other sources of f</w:t>
      </w:r>
      <w:r w:rsidR="007E7B15" w:rsidRPr="002657FC">
        <w:rPr>
          <w:b/>
          <w:sz w:val="24"/>
          <w:szCs w:val="24"/>
        </w:rPr>
        <w:t>unding to assist you in completing this work</w:t>
      </w:r>
      <w:r w:rsidR="00A2317D" w:rsidRPr="002657FC">
        <w:rPr>
          <w:b/>
          <w:sz w:val="24"/>
          <w:szCs w:val="24"/>
        </w:rPr>
        <w:t>:</w:t>
      </w:r>
    </w:p>
    <w:p w14:paraId="4B7359FC" w14:textId="77777777" w:rsidR="00A2317D" w:rsidRDefault="00A2317D" w:rsidP="00DF018C">
      <w:pPr>
        <w:rPr>
          <w:sz w:val="24"/>
          <w:szCs w:val="24"/>
        </w:rPr>
      </w:pPr>
    </w:p>
    <w:p w14:paraId="6646733B" w14:textId="77777777" w:rsidR="00EC7CBD" w:rsidRDefault="00EC7CBD" w:rsidP="00DF018C">
      <w:pPr>
        <w:rPr>
          <w:sz w:val="24"/>
          <w:szCs w:val="24"/>
        </w:rPr>
      </w:pPr>
    </w:p>
    <w:p w14:paraId="37BF9772" w14:textId="77777777" w:rsidR="00EC7CBD" w:rsidRDefault="00EC7CBD" w:rsidP="00DF018C">
      <w:pPr>
        <w:rPr>
          <w:sz w:val="24"/>
          <w:szCs w:val="24"/>
        </w:rPr>
      </w:pPr>
    </w:p>
    <w:p w14:paraId="3304E7F8" w14:textId="6EB165B1" w:rsidR="00CF4A1D" w:rsidRPr="002657FC" w:rsidRDefault="00D02EBD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>When completed</w:t>
      </w:r>
      <w:r w:rsidR="00EA1B07" w:rsidRPr="002657FC">
        <w:rPr>
          <w:b/>
          <w:sz w:val="24"/>
          <w:szCs w:val="24"/>
        </w:rPr>
        <w:t xml:space="preserve"> how do you see this work assisting </w:t>
      </w:r>
      <w:r w:rsidR="005C3CBE" w:rsidRPr="002657FC">
        <w:rPr>
          <w:b/>
          <w:sz w:val="24"/>
          <w:szCs w:val="24"/>
        </w:rPr>
        <w:t>you further in your ministry</w:t>
      </w:r>
      <w:r w:rsidR="00867562" w:rsidRPr="002657FC">
        <w:rPr>
          <w:b/>
          <w:sz w:val="24"/>
          <w:szCs w:val="24"/>
        </w:rPr>
        <w:t>;</w:t>
      </w:r>
      <w:r w:rsidR="00CF4A1D" w:rsidRPr="002657FC">
        <w:rPr>
          <w:b/>
          <w:sz w:val="24"/>
          <w:szCs w:val="24"/>
        </w:rPr>
        <w:t xml:space="preserve"> </w:t>
      </w:r>
      <w:r w:rsidR="00867562" w:rsidRPr="002657FC">
        <w:rPr>
          <w:b/>
          <w:sz w:val="24"/>
          <w:szCs w:val="24"/>
        </w:rPr>
        <w:t>produc</w:t>
      </w:r>
      <w:r w:rsidR="004E7360" w:rsidRPr="002657FC">
        <w:rPr>
          <w:b/>
          <w:sz w:val="24"/>
          <w:szCs w:val="24"/>
        </w:rPr>
        <w:t>ing a book</w:t>
      </w:r>
      <w:r w:rsidR="00CF4A1D" w:rsidRPr="002657FC">
        <w:rPr>
          <w:b/>
          <w:sz w:val="24"/>
          <w:szCs w:val="24"/>
        </w:rPr>
        <w:t xml:space="preserve"> or series of articles or </w:t>
      </w:r>
      <w:r w:rsidR="004E7360" w:rsidRPr="002657FC">
        <w:rPr>
          <w:b/>
          <w:sz w:val="24"/>
          <w:szCs w:val="24"/>
        </w:rPr>
        <w:t xml:space="preserve">using your </w:t>
      </w:r>
      <w:r w:rsidR="00CF4A1D" w:rsidRPr="002657FC">
        <w:rPr>
          <w:b/>
          <w:sz w:val="24"/>
          <w:szCs w:val="24"/>
        </w:rPr>
        <w:t xml:space="preserve">materiel for lectures. </w:t>
      </w:r>
    </w:p>
    <w:p w14:paraId="4B241AC7" w14:textId="77777777" w:rsidR="00CF4A1D" w:rsidRDefault="00CF4A1D" w:rsidP="00DF018C">
      <w:pPr>
        <w:rPr>
          <w:sz w:val="24"/>
          <w:szCs w:val="24"/>
        </w:rPr>
      </w:pPr>
    </w:p>
    <w:p w14:paraId="4C21B14D" w14:textId="77777777" w:rsidR="00EC7CBD" w:rsidRDefault="00EC7CBD" w:rsidP="00DF018C">
      <w:pPr>
        <w:rPr>
          <w:sz w:val="24"/>
          <w:szCs w:val="24"/>
        </w:rPr>
      </w:pPr>
    </w:p>
    <w:p w14:paraId="439BBC5A" w14:textId="77777777" w:rsidR="00EC7CBD" w:rsidRDefault="00EC7CBD" w:rsidP="00DF018C">
      <w:pPr>
        <w:rPr>
          <w:sz w:val="24"/>
          <w:szCs w:val="24"/>
        </w:rPr>
      </w:pPr>
    </w:p>
    <w:p w14:paraId="46F9B2E1" w14:textId="5E43D408" w:rsidR="00A3173D" w:rsidRPr="002657FC" w:rsidRDefault="00CF4A1D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>In addition, how do you see your finished work being of value in the work of</w:t>
      </w:r>
      <w:r w:rsidR="005E4CA6" w:rsidRPr="002657FC">
        <w:rPr>
          <w:b/>
          <w:sz w:val="24"/>
          <w:szCs w:val="24"/>
        </w:rPr>
        <w:t xml:space="preserve"> Christ’</w:t>
      </w:r>
      <w:r w:rsidR="00B80DC1" w:rsidRPr="002657FC">
        <w:rPr>
          <w:b/>
          <w:sz w:val="24"/>
          <w:szCs w:val="24"/>
        </w:rPr>
        <w:t>s Kingdom?</w:t>
      </w:r>
    </w:p>
    <w:p w14:paraId="74503A00" w14:textId="77777777" w:rsidR="00A3173D" w:rsidRDefault="00A3173D" w:rsidP="00DF018C">
      <w:pPr>
        <w:pBdr>
          <w:bottom w:val="single" w:sz="12" w:space="1" w:color="auto"/>
        </w:pBdr>
        <w:rPr>
          <w:sz w:val="24"/>
          <w:szCs w:val="24"/>
        </w:rPr>
      </w:pPr>
    </w:p>
    <w:p w14:paraId="432425A0" w14:textId="77777777" w:rsidR="00CF4A1D" w:rsidRDefault="00CF4A1D" w:rsidP="00DF018C">
      <w:pPr>
        <w:pBdr>
          <w:bottom w:val="single" w:sz="12" w:space="1" w:color="auto"/>
        </w:pBdr>
        <w:rPr>
          <w:sz w:val="24"/>
          <w:szCs w:val="24"/>
        </w:rPr>
      </w:pPr>
    </w:p>
    <w:p w14:paraId="6E369501" w14:textId="77777777" w:rsidR="008E267B" w:rsidRDefault="008E267B" w:rsidP="00DF018C">
      <w:pPr>
        <w:pBdr>
          <w:bottom w:val="single" w:sz="12" w:space="1" w:color="auto"/>
        </w:pBdr>
        <w:rPr>
          <w:sz w:val="24"/>
          <w:szCs w:val="24"/>
        </w:rPr>
      </w:pPr>
    </w:p>
    <w:p w14:paraId="4DEDBDCE" w14:textId="77777777" w:rsidR="00C02F0B" w:rsidRDefault="00C02F0B" w:rsidP="00DF018C">
      <w:pPr>
        <w:pBdr>
          <w:bottom w:val="single" w:sz="12" w:space="1" w:color="auto"/>
        </w:pBdr>
        <w:rPr>
          <w:sz w:val="24"/>
          <w:szCs w:val="24"/>
        </w:rPr>
      </w:pPr>
    </w:p>
    <w:p w14:paraId="6A659BC3" w14:textId="77777777" w:rsidR="008E267B" w:rsidRDefault="008E267B" w:rsidP="00DF018C">
      <w:pPr>
        <w:rPr>
          <w:sz w:val="24"/>
          <w:szCs w:val="24"/>
        </w:rPr>
      </w:pPr>
    </w:p>
    <w:p w14:paraId="4BAF9E6E" w14:textId="3DF86594" w:rsidR="00DF018C" w:rsidRPr="002657FC" w:rsidRDefault="008E267B" w:rsidP="00DF018C">
      <w:pPr>
        <w:rPr>
          <w:b/>
          <w:sz w:val="24"/>
          <w:szCs w:val="24"/>
        </w:rPr>
      </w:pPr>
      <w:r w:rsidRPr="002657FC">
        <w:rPr>
          <w:b/>
          <w:sz w:val="24"/>
          <w:szCs w:val="24"/>
        </w:rPr>
        <w:t xml:space="preserve">Please supply </w:t>
      </w:r>
      <w:proofErr w:type="gramStart"/>
      <w:r w:rsidRPr="002657FC">
        <w:rPr>
          <w:b/>
          <w:sz w:val="24"/>
          <w:szCs w:val="24"/>
        </w:rPr>
        <w:t>a b</w:t>
      </w:r>
      <w:r w:rsidR="007E7B15" w:rsidRPr="002657FC">
        <w:rPr>
          <w:b/>
          <w:sz w:val="24"/>
          <w:szCs w:val="24"/>
        </w:rPr>
        <w:t xml:space="preserve">rief </w:t>
      </w:r>
      <w:r w:rsidRPr="002657FC">
        <w:rPr>
          <w:b/>
          <w:sz w:val="24"/>
          <w:szCs w:val="24"/>
        </w:rPr>
        <w:t>s</w:t>
      </w:r>
      <w:r w:rsidR="007E7B15" w:rsidRPr="002657FC">
        <w:rPr>
          <w:b/>
          <w:sz w:val="24"/>
          <w:szCs w:val="24"/>
        </w:rPr>
        <w:t>ummary</w:t>
      </w:r>
      <w:proofErr w:type="gramEnd"/>
      <w:r w:rsidR="007E7B15" w:rsidRPr="002657FC">
        <w:rPr>
          <w:b/>
          <w:sz w:val="24"/>
          <w:szCs w:val="24"/>
        </w:rPr>
        <w:t xml:space="preserve"> of the work you are </w:t>
      </w:r>
      <w:r w:rsidRPr="002657FC">
        <w:rPr>
          <w:b/>
          <w:sz w:val="24"/>
          <w:szCs w:val="24"/>
        </w:rPr>
        <w:t>undertaking</w:t>
      </w:r>
      <w:r w:rsidR="00314BBA" w:rsidRPr="002657FC">
        <w:rPr>
          <w:b/>
          <w:sz w:val="24"/>
          <w:szCs w:val="24"/>
        </w:rPr>
        <w:t>.</w:t>
      </w:r>
      <w:r w:rsidRPr="002657FC">
        <w:rPr>
          <w:b/>
          <w:sz w:val="24"/>
          <w:szCs w:val="24"/>
        </w:rPr>
        <w:t xml:space="preserve"> </w:t>
      </w:r>
      <w:r w:rsidR="007E7B15" w:rsidRPr="002657FC">
        <w:rPr>
          <w:b/>
          <w:sz w:val="24"/>
          <w:szCs w:val="24"/>
        </w:rPr>
        <w:t>1000 words</w:t>
      </w:r>
      <w:r w:rsidR="00314BBA" w:rsidRPr="002657FC">
        <w:rPr>
          <w:b/>
          <w:sz w:val="24"/>
          <w:szCs w:val="24"/>
        </w:rPr>
        <w:t xml:space="preserve"> maximum please</w:t>
      </w:r>
      <w:r w:rsidR="009B00F8" w:rsidRPr="002657FC">
        <w:rPr>
          <w:b/>
          <w:sz w:val="24"/>
          <w:szCs w:val="24"/>
        </w:rPr>
        <w:t>:</w:t>
      </w:r>
    </w:p>
    <w:p w14:paraId="21C1B89D" w14:textId="77777777" w:rsidR="00F45DCB" w:rsidRDefault="00F45DCB" w:rsidP="00DF018C">
      <w:pPr>
        <w:rPr>
          <w:sz w:val="24"/>
          <w:szCs w:val="24"/>
        </w:rPr>
      </w:pPr>
    </w:p>
    <w:p w14:paraId="1FD41CA1" w14:textId="77777777" w:rsidR="00F45DCB" w:rsidRDefault="00F45DCB" w:rsidP="00DF018C">
      <w:pPr>
        <w:rPr>
          <w:sz w:val="24"/>
          <w:szCs w:val="24"/>
        </w:rPr>
      </w:pPr>
    </w:p>
    <w:p w14:paraId="275B0BCE" w14:textId="77777777" w:rsidR="00F45DCB" w:rsidRDefault="00F45DCB" w:rsidP="00DF018C">
      <w:pPr>
        <w:rPr>
          <w:sz w:val="24"/>
          <w:szCs w:val="24"/>
        </w:rPr>
      </w:pPr>
    </w:p>
    <w:p w14:paraId="6AE0A3F7" w14:textId="77777777" w:rsidR="00F45DCB" w:rsidRDefault="00F45DCB" w:rsidP="00DF018C">
      <w:pPr>
        <w:rPr>
          <w:sz w:val="24"/>
          <w:szCs w:val="24"/>
        </w:rPr>
      </w:pPr>
    </w:p>
    <w:p w14:paraId="46FF3B88" w14:textId="77777777" w:rsidR="00F45DCB" w:rsidRDefault="00F45DCB" w:rsidP="00DF018C">
      <w:pPr>
        <w:rPr>
          <w:sz w:val="24"/>
          <w:szCs w:val="24"/>
        </w:rPr>
      </w:pPr>
    </w:p>
    <w:p w14:paraId="489BB389" w14:textId="77777777" w:rsidR="00F45DCB" w:rsidRDefault="00F45DCB" w:rsidP="00DF018C">
      <w:pPr>
        <w:rPr>
          <w:sz w:val="24"/>
          <w:szCs w:val="24"/>
        </w:rPr>
      </w:pPr>
    </w:p>
    <w:p w14:paraId="18437486" w14:textId="77777777" w:rsidR="00F45DCB" w:rsidRDefault="00F45DCB" w:rsidP="00DF018C">
      <w:pPr>
        <w:rPr>
          <w:sz w:val="24"/>
          <w:szCs w:val="24"/>
        </w:rPr>
      </w:pPr>
    </w:p>
    <w:p w14:paraId="451731E3" w14:textId="6C76A08E" w:rsidR="00D82C6E" w:rsidRDefault="00D82C6E" w:rsidP="00DF018C">
      <w:pPr>
        <w:rPr>
          <w:sz w:val="24"/>
          <w:szCs w:val="24"/>
        </w:rPr>
      </w:pPr>
    </w:p>
    <w:p w14:paraId="74A1FF63" w14:textId="3772EC5D" w:rsidR="00F45DCB" w:rsidRDefault="00F45DCB" w:rsidP="00DF018C">
      <w:pPr>
        <w:rPr>
          <w:sz w:val="24"/>
          <w:szCs w:val="24"/>
        </w:rPr>
      </w:pPr>
      <w:r w:rsidRPr="002657FC">
        <w:rPr>
          <w:b/>
          <w:sz w:val="24"/>
          <w:szCs w:val="24"/>
        </w:rPr>
        <w:t>Please return completed form to:</w:t>
      </w:r>
      <w:r>
        <w:rPr>
          <w:sz w:val="24"/>
          <w:szCs w:val="24"/>
        </w:rPr>
        <w:t xml:space="preserve"> </w:t>
      </w:r>
      <w:r w:rsidR="005F35C3">
        <w:rPr>
          <w:sz w:val="24"/>
          <w:szCs w:val="24"/>
        </w:rPr>
        <w:t>Fred Rich</w:t>
      </w:r>
      <w:r>
        <w:rPr>
          <w:sz w:val="24"/>
          <w:szCs w:val="24"/>
        </w:rPr>
        <w:t>, Executive Officer, UCCC</w:t>
      </w:r>
    </w:p>
    <w:p w14:paraId="2DD93DBB" w14:textId="4E299458" w:rsidR="00F45DCB" w:rsidRPr="00DF018C" w:rsidRDefault="005F35C3" w:rsidP="00DF018C">
      <w:pPr>
        <w:rPr>
          <w:sz w:val="24"/>
          <w:szCs w:val="24"/>
        </w:rPr>
      </w:pPr>
      <w:r>
        <w:rPr>
          <w:sz w:val="24"/>
          <w:szCs w:val="24"/>
        </w:rPr>
        <w:t>1 The Sycamores, Riddlesden, Keighley, West Yorkshire. BD20 5EF.</w:t>
      </w:r>
      <w:r w:rsidR="00F45DCB">
        <w:rPr>
          <w:sz w:val="24"/>
          <w:szCs w:val="24"/>
        </w:rPr>
        <w:t xml:space="preserve"> Email: </w:t>
      </w:r>
      <w:hyperlink r:id="rId6" w:history="1">
        <w:r w:rsidR="00F45DCB" w:rsidRPr="00BA5B27">
          <w:rPr>
            <w:rStyle w:val="Hyperlink"/>
            <w:sz w:val="24"/>
            <w:szCs w:val="24"/>
          </w:rPr>
          <w:t>unconchurchar@gmail.com</w:t>
        </w:r>
      </w:hyperlink>
      <w:r w:rsidR="00F45DCB">
        <w:rPr>
          <w:sz w:val="24"/>
          <w:szCs w:val="24"/>
        </w:rPr>
        <w:t xml:space="preserve">  </w:t>
      </w:r>
    </w:p>
    <w:sectPr w:rsidR="00F45DCB" w:rsidRPr="00DF018C" w:rsidSect="00DF018C">
      <w:headerReference w:type="default" r:id="rId7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1239" w14:textId="77777777" w:rsidR="00B025E8" w:rsidRDefault="00B025E8">
      <w:r>
        <w:separator/>
      </w:r>
    </w:p>
  </w:endnote>
  <w:endnote w:type="continuationSeparator" w:id="0">
    <w:p w14:paraId="4D79245C" w14:textId="77777777" w:rsidR="00B025E8" w:rsidRDefault="00B0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CB944" w14:textId="77777777" w:rsidR="00B025E8" w:rsidRDefault="00B025E8">
      <w:r>
        <w:separator/>
      </w:r>
    </w:p>
  </w:footnote>
  <w:footnote w:type="continuationSeparator" w:id="0">
    <w:p w14:paraId="64A97591" w14:textId="77777777" w:rsidR="00B025E8" w:rsidRDefault="00B0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EF69" w14:textId="77777777" w:rsidR="00F77FA3" w:rsidRPr="00241F1F" w:rsidRDefault="00241F1F">
    <w:pPr>
      <w:pStyle w:val="Header"/>
      <w:jc w:val="center"/>
      <w:rPr>
        <w:color w:val="0000FF"/>
        <w:sz w:val="44"/>
      </w:rPr>
    </w:pPr>
    <w:r>
      <w:rPr>
        <w:color w:val="0000FF"/>
        <w:sz w:val="44"/>
      </w:rPr>
      <w:t>Unaffiliated Congregational Churches Charities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attachedTemplate r:id="rId1"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3"/>
    <w:rsid w:val="00043699"/>
    <w:rsid w:val="00155806"/>
    <w:rsid w:val="001739D9"/>
    <w:rsid w:val="00177D71"/>
    <w:rsid w:val="00180ADA"/>
    <w:rsid w:val="001D52CB"/>
    <w:rsid w:val="00236023"/>
    <w:rsid w:val="00241F1F"/>
    <w:rsid w:val="00263DE9"/>
    <w:rsid w:val="002657FC"/>
    <w:rsid w:val="002976FE"/>
    <w:rsid w:val="00311D62"/>
    <w:rsid w:val="00313938"/>
    <w:rsid w:val="00314BBA"/>
    <w:rsid w:val="003C07E6"/>
    <w:rsid w:val="003E3679"/>
    <w:rsid w:val="0041231E"/>
    <w:rsid w:val="0042290C"/>
    <w:rsid w:val="004410FE"/>
    <w:rsid w:val="004E7360"/>
    <w:rsid w:val="0057211F"/>
    <w:rsid w:val="005A35EE"/>
    <w:rsid w:val="005B517F"/>
    <w:rsid w:val="005C3CBE"/>
    <w:rsid w:val="005C5374"/>
    <w:rsid w:val="005E4744"/>
    <w:rsid w:val="005E4CA6"/>
    <w:rsid w:val="005E779B"/>
    <w:rsid w:val="005F35C3"/>
    <w:rsid w:val="006301D1"/>
    <w:rsid w:val="00635A07"/>
    <w:rsid w:val="0065040C"/>
    <w:rsid w:val="007159FA"/>
    <w:rsid w:val="0079030B"/>
    <w:rsid w:val="007B4218"/>
    <w:rsid w:val="007B5403"/>
    <w:rsid w:val="007B6AAD"/>
    <w:rsid w:val="007E7B15"/>
    <w:rsid w:val="00867562"/>
    <w:rsid w:val="00874B7A"/>
    <w:rsid w:val="00895E69"/>
    <w:rsid w:val="008B2A44"/>
    <w:rsid w:val="008E267B"/>
    <w:rsid w:val="009718F8"/>
    <w:rsid w:val="00973633"/>
    <w:rsid w:val="009A0182"/>
    <w:rsid w:val="009B00F8"/>
    <w:rsid w:val="009F2EF8"/>
    <w:rsid w:val="00A2317D"/>
    <w:rsid w:val="00A27886"/>
    <w:rsid w:val="00A3173D"/>
    <w:rsid w:val="00AF0BED"/>
    <w:rsid w:val="00B01A2C"/>
    <w:rsid w:val="00B025E8"/>
    <w:rsid w:val="00B056E4"/>
    <w:rsid w:val="00B32056"/>
    <w:rsid w:val="00B46EA6"/>
    <w:rsid w:val="00B80DC1"/>
    <w:rsid w:val="00BF6F14"/>
    <w:rsid w:val="00C02F0B"/>
    <w:rsid w:val="00CF4A1D"/>
    <w:rsid w:val="00D02EBD"/>
    <w:rsid w:val="00D17C1C"/>
    <w:rsid w:val="00D27F97"/>
    <w:rsid w:val="00D67771"/>
    <w:rsid w:val="00D82C6E"/>
    <w:rsid w:val="00DF018C"/>
    <w:rsid w:val="00E47109"/>
    <w:rsid w:val="00E77328"/>
    <w:rsid w:val="00EA0226"/>
    <w:rsid w:val="00EA1B07"/>
    <w:rsid w:val="00EB41EE"/>
    <w:rsid w:val="00EC7CBD"/>
    <w:rsid w:val="00F45DCB"/>
    <w:rsid w:val="00F574DC"/>
    <w:rsid w:val="00F7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C0BA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F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F77F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77FA3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F45D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conchurchar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Documents\UCCC\UCCC%20-%20Templates\UCCC%20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C:\Users\Frank\Documents\UCCC\UCCC - Templates\UCCC Memo.dot</Template>
  <TotalTime>2</TotalTime>
  <Pages>1</Pages>
  <Words>161</Words>
  <Characters>1053</Characters>
  <Application>Microsoft Office Word</Application>
  <DocSecurity>0</DocSecurity>
  <Lines>55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Frank</dc:creator>
  <cp:lastModifiedBy>Fredrik Rich</cp:lastModifiedBy>
  <cp:revision>2</cp:revision>
  <dcterms:created xsi:type="dcterms:W3CDTF">2026-04-20T10:21:00Z</dcterms:created>
  <dcterms:modified xsi:type="dcterms:W3CDTF">2026-04-20T10:21:00Z</dcterms:modified>
</cp:coreProperties>
</file>